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6C" w:rsidRDefault="000F096C" w:rsidP="009A1650">
      <w:pPr>
        <w:jc w:val="center"/>
        <w:rPr>
          <w:b/>
        </w:rPr>
      </w:pPr>
      <w:r w:rsidRPr="009A1650">
        <w:rPr>
          <w:b/>
        </w:rPr>
        <w:t xml:space="preserve">Elements </w:t>
      </w:r>
      <w:r>
        <w:rPr>
          <w:b/>
        </w:rPr>
        <w:t>of</w:t>
      </w:r>
      <w:r w:rsidRPr="009A1650">
        <w:rPr>
          <w:b/>
        </w:rPr>
        <w:t xml:space="preserve"> </w:t>
      </w:r>
      <w:r>
        <w:rPr>
          <w:b/>
        </w:rPr>
        <w:t xml:space="preserve">Spark Copy Edits (10/21/2015 (top) - 12/10/2015 (bottom); </w:t>
      </w:r>
      <w:smartTag w:uri="urn:schemas-microsoft-com:office:smarttags" w:element="place">
        <w:smartTag w:uri="urn:schemas-microsoft-com:office:smarttags" w:element="country-region">
          <w:r>
            <w:rPr>
              <w:b/>
            </w:rPr>
            <w:t>USA</w:t>
          </w:r>
        </w:smartTag>
      </w:smartTag>
      <w:r>
        <w:rPr>
          <w:b/>
        </w:rPr>
        <w:t>’s West Coast Time Zone) by Phillip Pi</w:t>
      </w:r>
    </w:p>
    <w:p w:rsidR="000F096C" w:rsidRDefault="000F096C">
      <w:r>
        <w:t>3 KEY Notes From 10/21/2015 Evening PDT in Mac OS X client:</w:t>
      </w:r>
    </w:p>
    <w:p w:rsidR="000F096C" w:rsidRDefault="000F096C">
      <w:r w:rsidRPr="003E20B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style="width:610.5pt;height:556.5pt;visibility:visible">
            <v:imagedata r:id="rId4" o:title=""/>
          </v:shape>
        </w:pict>
      </w:r>
    </w:p>
    <w:p w:rsidR="000F096C" w:rsidRDefault="000F096C" w:rsidP="00B01841">
      <w:pPr>
        <w:rPr>
          <w:noProof/>
        </w:rPr>
      </w:pPr>
      <w:r>
        <w:br w:type="page"/>
      </w:r>
      <w:r w:rsidRPr="00857CE8">
        <w:t>“Images” instead of “Photos” for sharing  from 11/4/2015 afternoon PST:</w:t>
      </w:r>
    </w:p>
    <w:p w:rsidR="000F096C" w:rsidRDefault="000F096C">
      <w:r w:rsidRPr="003E20B8">
        <w:rPr>
          <w:noProof/>
        </w:rPr>
        <w:pict>
          <v:shape id="Picture 2" o:spid="_x0000_i1026" type="#_x0000_t75" style="width:666.75pt;height:579pt;visibility:visible">
            <v:imagedata r:id="rId5" o:title=""/>
          </v:shape>
        </w:pict>
      </w:r>
    </w:p>
    <w:p w:rsidR="000F096C" w:rsidRDefault="000F096C" w:rsidP="004E1927">
      <w:r>
        <w:t>Below is a screen shot/capture example in Windows’ b2723 software client (same in Mac OS X’s b3603 &amp; its SDK v0.5.32 software, and Google Chrome web browser clients) when “… shared a photo</w:t>
      </w:r>
      <w:r w:rsidRPr="009E4D1A">
        <w:rPr>
          <w:b/>
          <w:color w:val="FF0000"/>
        </w:rPr>
        <w:t>.</w:t>
      </w:r>
      <w:r>
        <w:t>” (only Windows software client showed a period) in “Web App #Feedback” room on 11/6/2015 at 1:59 PM PST from Admas Molla:</w:t>
      </w:r>
    </w:p>
    <w:p w:rsidR="000F096C" w:rsidRDefault="000F096C" w:rsidP="004E1927">
      <w:r w:rsidRPr="003E20B8">
        <w:rPr>
          <w:noProof/>
        </w:rPr>
        <w:pict>
          <v:shape id="Picture 1" o:spid="_x0000_i1027" type="#_x0000_t75" style="width:789pt;height:443.25pt;visibility:visible">
            <v:imagedata r:id="rId6" o:title=""/>
          </v:shape>
        </w:pict>
      </w:r>
    </w:p>
    <w:p w:rsidR="000F096C" w:rsidRDefault="000F096C" w:rsidP="00182AC2">
      <w:pPr>
        <w:tabs>
          <w:tab w:val="left" w:pos="14400"/>
        </w:tabs>
      </w:pPr>
      <w:r>
        <w:br w:type="page"/>
      </w:r>
    </w:p>
    <w:p w:rsidR="000F096C" w:rsidRDefault="000F096C" w:rsidP="004E1927">
      <w:r w:rsidRPr="003E20B8">
        <w:rPr>
          <w:noProof/>
        </w:rPr>
        <w:pict>
          <v:shape id="Picture 7" o:spid="_x0000_i1028" type="#_x0000_t75" style="width:481.5pt;height:566.25pt;visibility:visible">
            <v:imagedata r:id="rId7" o:title=""/>
          </v:shape>
        </w:pict>
      </w:r>
    </w:p>
    <w:p w:rsidR="000F096C" w:rsidRDefault="000F096C" w:rsidP="004E1927">
      <w:r>
        <w:t>On 11/9/2015, Justin Syler shared a text issue with “Binary file shared by…” with a shared .KEY file in his Mac OS X software client. “Binary” word is too technical for non-technical users.</w:t>
      </w:r>
    </w:p>
    <w:p w:rsidR="000F096C" w:rsidRDefault="000F096C" w:rsidP="004E1927">
      <w:r>
        <w:t>12/10/2015 (seen in both Windows’ b3074 &amp; Mac OS X’s b3734 clients) when seeing other people (your own is OK)’s deleted messages like in this example screen shot/capture:</w:t>
      </w:r>
    </w:p>
    <w:p w:rsidR="000F096C" w:rsidRDefault="000F096C" w:rsidP="004E1927">
      <w:r w:rsidRPr="003E20B8">
        <w:rPr>
          <w:noProof/>
        </w:rPr>
        <w:pict>
          <v:shape id="Picture 12" o:spid="_x0000_i1029" type="#_x0000_t75" style="width:754.5pt;height:540.75pt;visibility:visible">
            <v:imagedata r:id="rId8" o:title=""/>
          </v:shape>
        </w:pict>
      </w:r>
      <w:bookmarkStart w:id="0" w:name="_GoBack"/>
      <w:bookmarkEnd w:id="0"/>
    </w:p>
    <w:sectPr w:rsidR="000F096C" w:rsidSect="0073545B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650"/>
    <w:rsid w:val="00002308"/>
    <w:rsid w:val="00026818"/>
    <w:rsid w:val="00034B06"/>
    <w:rsid w:val="000509F7"/>
    <w:rsid w:val="000B01EA"/>
    <w:rsid w:val="000D339A"/>
    <w:rsid w:val="000F07D7"/>
    <w:rsid w:val="000F096C"/>
    <w:rsid w:val="00123148"/>
    <w:rsid w:val="0014423D"/>
    <w:rsid w:val="00182AC2"/>
    <w:rsid w:val="001840D5"/>
    <w:rsid w:val="0018550F"/>
    <w:rsid w:val="00195576"/>
    <w:rsid w:val="001C03CF"/>
    <w:rsid w:val="00214F8A"/>
    <w:rsid w:val="00232A6E"/>
    <w:rsid w:val="00303FC8"/>
    <w:rsid w:val="00352822"/>
    <w:rsid w:val="003709BC"/>
    <w:rsid w:val="003A5D81"/>
    <w:rsid w:val="003E20B8"/>
    <w:rsid w:val="003E5E72"/>
    <w:rsid w:val="00410824"/>
    <w:rsid w:val="004C2D29"/>
    <w:rsid w:val="004E1927"/>
    <w:rsid w:val="005576AB"/>
    <w:rsid w:val="00567786"/>
    <w:rsid w:val="005D6F4C"/>
    <w:rsid w:val="00601952"/>
    <w:rsid w:val="00634322"/>
    <w:rsid w:val="006407DF"/>
    <w:rsid w:val="0064113B"/>
    <w:rsid w:val="006473A0"/>
    <w:rsid w:val="006749E6"/>
    <w:rsid w:val="006A3FEF"/>
    <w:rsid w:val="006C53F1"/>
    <w:rsid w:val="006F0821"/>
    <w:rsid w:val="0072648B"/>
    <w:rsid w:val="0073545B"/>
    <w:rsid w:val="00746383"/>
    <w:rsid w:val="007A41F6"/>
    <w:rsid w:val="007C3A96"/>
    <w:rsid w:val="007E0185"/>
    <w:rsid w:val="007E26C3"/>
    <w:rsid w:val="007E4DB2"/>
    <w:rsid w:val="00830F3B"/>
    <w:rsid w:val="00843099"/>
    <w:rsid w:val="00857CE8"/>
    <w:rsid w:val="008860D6"/>
    <w:rsid w:val="008D4C3B"/>
    <w:rsid w:val="008E5C31"/>
    <w:rsid w:val="008E7090"/>
    <w:rsid w:val="00934DD3"/>
    <w:rsid w:val="00944A12"/>
    <w:rsid w:val="009557C2"/>
    <w:rsid w:val="00990555"/>
    <w:rsid w:val="00996F7C"/>
    <w:rsid w:val="009A1650"/>
    <w:rsid w:val="009D5387"/>
    <w:rsid w:val="009E1E41"/>
    <w:rsid w:val="009E4D1A"/>
    <w:rsid w:val="00A04A9B"/>
    <w:rsid w:val="00A0616F"/>
    <w:rsid w:val="00A17574"/>
    <w:rsid w:val="00A332EF"/>
    <w:rsid w:val="00A9691A"/>
    <w:rsid w:val="00AB0750"/>
    <w:rsid w:val="00AF43E3"/>
    <w:rsid w:val="00B01841"/>
    <w:rsid w:val="00B46A24"/>
    <w:rsid w:val="00B64B3D"/>
    <w:rsid w:val="00B92FD2"/>
    <w:rsid w:val="00BB7F8D"/>
    <w:rsid w:val="00C7281F"/>
    <w:rsid w:val="00C77637"/>
    <w:rsid w:val="00C92FC7"/>
    <w:rsid w:val="00CA7EF5"/>
    <w:rsid w:val="00CF1EA0"/>
    <w:rsid w:val="00D033C9"/>
    <w:rsid w:val="00D27650"/>
    <w:rsid w:val="00D55FBE"/>
    <w:rsid w:val="00D847EB"/>
    <w:rsid w:val="00DB7C59"/>
    <w:rsid w:val="00DD686C"/>
    <w:rsid w:val="00DF04A7"/>
    <w:rsid w:val="00DF3CC0"/>
    <w:rsid w:val="00E138F4"/>
    <w:rsid w:val="00E15E37"/>
    <w:rsid w:val="00E93CAA"/>
    <w:rsid w:val="00EB4E7C"/>
    <w:rsid w:val="00EE125E"/>
    <w:rsid w:val="00F20D44"/>
    <w:rsid w:val="00F30C22"/>
    <w:rsid w:val="00F45CA5"/>
    <w:rsid w:val="00F57B03"/>
    <w:rsid w:val="00F766A7"/>
    <w:rsid w:val="00FC6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09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1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172</TotalTime>
  <Pages>5</Pages>
  <Words>138</Words>
  <Characters>792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90</cp:revision>
  <dcterms:created xsi:type="dcterms:W3CDTF">2015-11-05T19:01:00Z</dcterms:created>
  <dcterms:modified xsi:type="dcterms:W3CDTF">2017-05-17T05:56:00Z</dcterms:modified>
</cp:coreProperties>
</file>